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EE48EC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267A25D" w:rsidR="00F342EA" w:rsidRDefault="00F80119" w:rsidP="00CA5379">
      <w:pPr>
        <w:spacing w:after="0" w:line="360" w:lineRule="auto"/>
        <w:rPr>
          <w:noProof/>
          <w:lang w:eastAsia="lt-LT"/>
        </w:rPr>
      </w:pPr>
      <w:r w:rsidRPr="00F80119">
        <w:rPr>
          <w:noProof/>
          <w:lang w:eastAsia="lt-LT"/>
        </w:rPr>
        <w:drawing>
          <wp:inline distT="0" distB="0" distL="0" distR="0" wp14:anchorId="4CCC8C19" wp14:editId="2548F76E">
            <wp:extent cx="3800475" cy="3881311"/>
            <wp:effectExtent l="0" t="0" r="0" b="5080"/>
            <wp:docPr id="1869307179" name="Paveikslėlis 1" descr="Paveikslėlis, kuriame yra Fotografija iš oro, tekstas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307179" name="Paveikslėlis 1" descr="Paveikslėlis, kuriame yra Fotografija iš oro, tekstas, Vaizdas iš paukščio skrydži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1597" cy="389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85754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32E799">
                <wp:simplePos x="0" y="0"/>
                <wp:positionH relativeFrom="margin">
                  <wp:posOffset>2319655</wp:posOffset>
                </wp:positionH>
                <wp:positionV relativeFrom="paragraph">
                  <wp:posOffset>2342515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8C24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65pt;margin-top:184.4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BXCymj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80119" w:rsidRPr="00F80119">
        <w:rPr>
          <w:noProof/>
        </w:rPr>
        <w:drawing>
          <wp:inline distT="0" distB="0" distL="0" distR="0" wp14:anchorId="7DF0EB72" wp14:editId="65D1522B">
            <wp:extent cx="3326329" cy="4025900"/>
            <wp:effectExtent l="0" t="0" r="7620" b="0"/>
            <wp:docPr id="1902142796" name="Paveikslėlis 1" descr="Paveikslėlis, kuriame yra tekstas, diagrama, žemėlapis, Spalvingu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142796" name="Paveikslėlis 1" descr="Paveikslėlis, kuriame yra tekstas, diagrama, žemėlapis, Spalvingu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39008" cy="40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575D7C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80119" w:rsidRPr="00F80119">
        <w:rPr>
          <w:rFonts w:ascii="Verdana" w:hAnsi="Verdana"/>
          <w:b/>
          <w:bCs/>
          <w:i/>
          <w:iCs/>
          <w:sz w:val="18"/>
          <w:szCs w:val="18"/>
        </w:rPr>
        <w:t>4177/0500:108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A2617" w14:textId="77777777" w:rsidR="00F0427A" w:rsidRDefault="00F0427A" w:rsidP="003B25C1">
      <w:pPr>
        <w:spacing w:after="0" w:line="240" w:lineRule="auto"/>
      </w:pPr>
      <w:r>
        <w:separator/>
      </w:r>
    </w:p>
  </w:endnote>
  <w:endnote w:type="continuationSeparator" w:id="0">
    <w:p w14:paraId="3DF5D484" w14:textId="77777777" w:rsidR="00F0427A" w:rsidRDefault="00F0427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2BBD0" w14:textId="77777777" w:rsidR="00F0427A" w:rsidRDefault="00F0427A" w:rsidP="003B25C1">
      <w:pPr>
        <w:spacing w:after="0" w:line="240" w:lineRule="auto"/>
      </w:pPr>
      <w:r>
        <w:separator/>
      </w:r>
    </w:p>
  </w:footnote>
  <w:footnote w:type="continuationSeparator" w:id="0">
    <w:p w14:paraId="0AFEB029" w14:textId="77777777" w:rsidR="00F0427A" w:rsidRDefault="00F0427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433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0427A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119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2025-12-19T06:46:00Z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