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49AC9100" w:rsidR="00F342EA" w:rsidRDefault="00D03F38" w:rsidP="00DC214A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</w:rPr>
        <w:drawing>
          <wp:inline distT="0" distB="0" distL="0" distR="0" wp14:anchorId="7C437FF1" wp14:editId="5A9CEF3F">
            <wp:extent cx="6029325" cy="3413662"/>
            <wp:effectExtent l="0" t="0" r="0" b="0"/>
            <wp:docPr id="98518585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5185855" name=""/>
                    <pic:cNvPicPr/>
                  </pic:nvPicPr>
                  <pic:blipFill rotWithShape="1">
                    <a:blip r:embed="rId7"/>
                    <a:srcRect l="9494" t="22123" r="27007" b="11511"/>
                    <a:stretch/>
                  </pic:blipFill>
                  <pic:spPr bwMode="auto">
                    <a:xfrm>
                      <a:off x="0" y="0"/>
                      <a:ext cx="6044367" cy="34221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DA370F" w14:textId="1BB8951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CB65FE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E43BDA" w14:textId="77777777" w:rsidR="008E75D9" w:rsidRDefault="008E75D9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59D4592" w:rsidR="006067EB" w:rsidRDefault="00D03F38" w:rsidP="00071539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61B69961">
                <wp:simplePos x="0" y="0"/>
                <wp:positionH relativeFrom="page">
                  <wp:posOffset>3764915</wp:posOffset>
                </wp:positionH>
                <wp:positionV relativeFrom="paragraph">
                  <wp:posOffset>1604645</wp:posOffset>
                </wp:positionV>
                <wp:extent cx="695325" cy="1647825"/>
                <wp:effectExtent l="0" t="38100" r="666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95325" cy="1647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16618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96.45pt;margin-top:126.35pt;width:54.75pt;height:129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">
                <v:stroke endarrow="block"/>
                <w10:wrap anchorx="page"/>
              </v:shape>
            </w:pict>
          </mc:Fallback>
        </mc:AlternateContent>
      </w:r>
      <w:r w:rsidRPr="00D03F38">
        <w:drawing>
          <wp:inline distT="0" distB="0" distL="0" distR="0" wp14:anchorId="2CEF4649" wp14:editId="0ACA4BF7">
            <wp:extent cx="6029325" cy="3111910"/>
            <wp:effectExtent l="0" t="0" r="0" b="0"/>
            <wp:docPr id="37125717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1257173" name=""/>
                    <pic:cNvPicPr/>
                  </pic:nvPicPr>
                  <pic:blipFill rotWithShape="1">
                    <a:blip r:embed="rId8"/>
                    <a:srcRect l="23812" t="25245" r="13468" b="21175"/>
                    <a:stretch/>
                  </pic:blipFill>
                  <pic:spPr bwMode="auto">
                    <a:xfrm>
                      <a:off x="0" y="0"/>
                      <a:ext cx="6048978" cy="31220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839C2" w14:textId="1F2E9A63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047E8">
        <w:rPr>
          <w:noProof/>
          <w:lang w:eastAsia="lt-LT"/>
        </w:rPr>
        <w:tab/>
        <w:t>41</w:t>
      </w:r>
      <w:r w:rsidR="00D03F38">
        <w:rPr>
          <w:noProof/>
          <w:lang w:eastAsia="lt-LT"/>
        </w:rPr>
        <w:t>42/0100:111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D287B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BCC672" w14:textId="77777777" w:rsidR="00DD287B" w:rsidRDefault="00DD287B" w:rsidP="003B25C1">
      <w:pPr>
        <w:spacing w:after="0" w:line="240" w:lineRule="auto"/>
      </w:pPr>
      <w:r>
        <w:separator/>
      </w:r>
    </w:p>
  </w:endnote>
  <w:endnote w:type="continuationSeparator" w:id="0">
    <w:p w14:paraId="09E1AECB" w14:textId="77777777" w:rsidR="00DD287B" w:rsidRDefault="00DD287B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A4ECCE" w14:textId="77777777" w:rsidR="00DD287B" w:rsidRDefault="00DD287B" w:rsidP="003B25C1">
      <w:pPr>
        <w:spacing w:after="0" w:line="240" w:lineRule="auto"/>
      </w:pPr>
      <w:r>
        <w:separator/>
      </w:r>
    </w:p>
  </w:footnote>
  <w:footnote w:type="continuationSeparator" w:id="0">
    <w:p w14:paraId="0D464E3C" w14:textId="77777777" w:rsidR="00DD287B" w:rsidRDefault="00DD287B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2654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1539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7E8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9723F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67B2C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2305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E55B3"/>
    <w:rsid w:val="007E5693"/>
    <w:rsid w:val="007E6806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0D77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E75D9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AE5EC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3F38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02F1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3BAB"/>
    <w:rsid w:val="00D951AD"/>
    <w:rsid w:val="00D97013"/>
    <w:rsid w:val="00DA2230"/>
    <w:rsid w:val="00DA3315"/>
    <w:rsid w:val="00DA4186"/>
    <w:rsid w:val="00DB1D88"/>
    <w:rsid w:val="00DB451F"/>
    <w:rsid w:val="00DC0977"/>
    <w:rsid w:val="00DC214A"/>
    <w:rsid w:val="00DC5718"/>
    <w:rsid w:val="00DD131A"/>
    <w:rsid w:val="00DD19A0"/>
    <w:rsid w:val="00DD287B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67F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A34(1)-10201.dot</Template>
  <TotalTime>2</TotalTime>
  <Pages>2</Pages>
  <Words>124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Ivona Marcinkevič</cp:lastModifiedBy>
  <cp:revision>2</cp:revision>
  <cp:lastPrinted>2020-01-07T07:24:00Z</cp:lastPrinted>
  <dcterms:created xsi:type="dcterms:W3CDTF">2024-02-26T11:34:00Z</dcterms:created>
  <dcterms:modified xsi:type="dcterms:W3CDTF">2024-02-26T11:34:00Z</dcterms:modified>
</cp:coreProperties>
</file>