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16DB9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0E86436A" w:rsidR="00F342EA" w:rsidRDefault="00116DB9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4FD4EBC9" wp14:editId="76701FDC">
            <wp:extent cx="6018992" cy="3431388"/>
            <wp:effectExtent l="0" t="0" r="1270" b="0"/>
            <wp:docPr id="1648649870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649870" name="Picture 1" descr="A screenshot of a map&#10;&#10;AI-generated content may be incorrect."/>
                    <pic:cNvPicPr/>
                  </pic:nvPicPr>
                  <pic:blipFill rotWithShape="1">
                    <a:blip r:embed="rId7"/>
                    <a:srcRect l="5457" t="17972" r="25026" b="15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658" cy="3438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FE1E449" w:rsidR="006067EB" w:rsidRDefault="00116DB9" w:rsidP="00116DB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4BF2F8" wp14:editId="141443A8">
                <wp:simplePos x="0" y="0"/>
                <wp:positionH relativeFrom="page">
                  <wp:posOffset>3769967</wp:posOffset>
                </wp:positionH>
                <wp:positionV relativeFrom="paragraph">
                  <wp:posOffset>1622425</wp:posOffset>
                </wp:positionV>
                <wp:extent cx="203283" cy="1838408"/>
                <wp:effectExtent l="0" t="38100" r="6350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3283" cy="183840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E173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6.85pt;margin-top:127.75pt;width:16pt;height:144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116DB9">
        <w:drawing>
          <wp:inline distT="0" distB="0" distL="0" distR="0" wp14:anchorId="21E206AC" wp14:editId="16A0A8EB">
            <wp:extent cx="5929657" cy="3338234"/>
            <wp:effectExtent l="0" t="0" r="0" b="0"/>
            <wp:docPr id="2129536632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536632" name="Picture 1" descr="A screenshot of a computer program&#10;&#10;AI-generated content may be incorrect."/>
                    <pic:cNvPicPr/>
                  </pic:nvPicPr>
                  <pic:blipFill rotWithShape="1">
                    <a:blip r:embed="rId8"/>
                    <a:srcRect l="26147" t="15945" r="17884" b="25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71" cy="3352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0103397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116DB9">
        <w:rPr>
          <w:noProof/>
          <w:lang w:eastAsia="lt-LT"/>
        </w:rPr>
        <w:t>4110/0100:0897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01E91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9837DBB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D1A389" w14:textId="6D7B7C95" w:rsidR="00116DB9" w:rsidRDefault="00116DB9" w:rsidP="00116DB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72D6">
        <w:rPr>
          <w:rFonts w:ascii="Times New Roman" w:hAnsi="Times New Roman"/>
          <w:b/>
          <w:bCs/>
          <w:sz w:val="24"/>
          <w:szCs w:val="24"/>
        </w:rPr>
        <w:lastRenderedPageBreak/>
        <w:t>Vilniaus rajono vandens tiekimo ir nuotekų tvarkymo infrastruktūros plėtros specialiojo plano ištrauka</w:t>
      </w:r>
    </w:p>
    <w:p w14:paraId="1A4534F7" w14:textId="13AD217D" w:rsidR="00116DB9" w:rsidRDefault="00116DB9" w:rsidP="00116DB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EA75C6" wp14:editId="0C07F942">
                <wp:simplePos x="0" y="0"/>
                <wp:positionH relativeFrom="page">
                  <wp:posOffset>3868751</wp:posOffset>
                </wp:positionH>
                <wp:positionV relativeFrom="paragraph">
                  <wp:posOffset>1693986</wp:posOffset>
                </wp:positionV>
                <wp:extent cx="146658" cy="1432891"/>
                <wp:effectExtent l="38100" t="38100" r="25400" b="15240"/>
                <wp:wrapNone/>
                <wp:docPr id="104489236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6658" cy="143289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81DE0" id="AutoShape 13" o:spid="_x0000_s1026" type="#_x0000_t32" style="position:absolute;margin-left:304.65pt;margin-top:133.4pt;width:11.55pt;height:112.8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">
                <v:stroke endarrow="block"/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037D5FB" wp14:editId="03A8A55B">
            <wp:extent cx="5621006" cy="3005289"/>
            <wp:effectExtent l="0" t="0" r="0" b="5080"/>
            <wp:docPr id="1941449110" name="Picture 1" descr="A screenshot of a computer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449110" name="Picture 1" descr="A screenshot of a computer map&#10;&#10;AI-generated content may be incorrect."/>
                    <pic:cNvPicPr/>
                  </pic:nvPicPr>
                  <pic:blipFill rotWithShape="1">
                    <a:blip r:embed="rId12"/>
                    <a:srcRect l="28964" t="14232" r="18181" b="33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345" cy="301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34E841" w14:textId="4B2D7F3E" w:rsidR="00116DB9" w:rsidRDefault="00116DB9" w:rsidP="00116DB9">
      <w:pPr>
        <w:ind w:left="2592" w:firstLine="1296"/>
        <w:rPr>
          <w:rFonts w:ascii="Times New Roman" w:hAnsi="Times New Roman"/>
          <w:sz w:val="24"/>
          <w:szCs w:val="24"/>
        </w:rPr>
      </w:pPr>
      <w:r w:rsidRPr="00116DB9">
        <w:rPr>
          <w:rFonts w:ascii="Times New Roman" w:hAnsi="Times New Roman"/>
          <w:sz w:val="24"/>
          <w:szCs w:val="24"/>
        </w:rPr>
        <w:t>4110/0100:0897</w:t>
      </w:r>
    </w:p>
    <w:p w14:paraId="191CF587" w14:textId="34CF18F9" w:rsidR="00116DB9" w:rsidRPr="00116DB9" w:rsidRDefault="00116DB9" w:rsidP="00116DB9">
      <w:pPr>
        <w:rPr>
          <w:rFonts w:ascii="Times New Roman" w:hAnsi="Times New Roman"/>
          <w:sz w:val="24"/>
          <w:szCs w:val="24"/>
        </w:rPr>
      </w:pPr>
      <w:r w:rsidRPr="007449B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7FDDBB5" wp14:editId="5C58F7AB">
            <wp:extent cx="6120130" cy="4191000"/>
            <wp:effectExtent l="0" t="0" r="0" b="0"/>
            <wp:docPr id="6" name="Paveikslėlis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veikslėlis 6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DB9" w:rsidRPr="00116DB9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16DB9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0</TotalTime>
  <Pages>3</Pages>
  <Words>205</Words>
  <Characters>117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2025-08-11T13:20:00Z</dcterms:created>
  <dcterms:modified xsi:type="dcterms:W3CDTF">2025-08-11T13:20:00Z</dcterms:modified>
</cp:coreProperties>
</file>