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E46B1B5" w:rsidR="00F342EA" w:rsidRDefault="00BE30EF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791C7B6A" wp14:editId="4F443A4F">
            <wp:extent cx="5963064" cy="3562350"/>
            <wp:effectExtent l="0" t="0" r="0" b="0"/>
            <wp:docPr id="8316531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65315" name=""/>
                    <pic:cNvPicPr/>
                  </pic:nvPicPr>
                  <pic:blipFill rotWithShape="1">
                    <a:blip r:embed="rId7"/>
                    <a:srcRect l="7626" t="16602" r="20471" b="7028"/>
                    <a:stretch/>
                  </pic:blipFill>
                  <pic:spPr bwMode="auto">
                    <a:xfrm>
                      <a:off x="0" y="0"/>
                      <a:ext cx="5970668" cy="3566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8C172C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FB2943A">
                <wp:simplePos x="0" y="0"/>
                <wp:positionH relativeFrom="margin">
                  <wp:posOffset>2377439</wp:posOffset>
                </wp:positionH>
                <wp:positionV relativeFrom="paragraph">
                  <wp:posOffset>1490980</wp:posOffset>
                </wp:positionV>
                <wp:extent cx="142875" cy="196215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2875" cy="1962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874B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2pt;margin-top:117.4pt;width:11.25pt;height:154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BE30EF">
        <w:rPr>
          <w:noProof/>
        </w:rPr>
        <w:drawing>
          <wp:inline distT="0" distB="0" distL="0" distR="0" wp14:anchorId="405D5C68" wp14:editId="4C4A4BB9">
            <wp:extent cx="5848350" cy="3322302"/>
            <wp:effectExtent l="0" t="0" r="0" b="0"/>
            <wp:docPr id="14656376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637625" name=""/>
                    <pic:cNvPicPr/>
                  </pic:nvPicPr>
                  <pic:blipFill rotWithShape="1">
                    <a:blip r:embed="rId8"/>
                    <a:srcRect l="18365" t="17709" r="15335" b="15329"/>
                    <a:stretch/>
                  </pic:blipFill>
                  <pic:spPr bwMode="auto">
                    <a:xfrm>
                      <a:off x="0" y="0"/>
                      <a:ext cx="5863773" cy="3331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5852CD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 w:rsidR="00BE30EF">
        <w:rPr>
          <w:noProof/>
          <w:lang w:eastAsia="lt-LT"/>
        </w:rPr>
        <w:tab/>
      </w:r>
      <w:r w:rsidR="00BE30EF">
        <w:rPr>
          <w:noProof/>
          <w:lang w:eastAsia="lt-LT"/>
        </w:rPr>
        <w:tab/>
        <w:t>4117/0100:662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9D5E35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15EED" w14:textId="77777777" w:rsidR="009D5E35" w:rsidRDefault="009D5E35" w:rsidP="003B25C1">
      <w:pPr>
        <w:spacing w:after="0" w:line="240" w:lineRule="auto"/>
      </w:pPr>
      <w:r>
        <w:separator/>
      </w:r>
    </w:p>
  </w:endnote>
  <w:endnote w:type="continuationSeparator" w:id="0">
    <w:p w14:paraId="00695576" w14:textId="77777777" w:rsidR="009D5E35" w:rsidRDefault="009D5E3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B7212" w14:textId="77777777" w:rsidR="009D5E35" w:rsidRDefault="009D5E35" w:rsidP="003B25C1">
      <w:pPr>
        <w:spacing w:after="0" w:line="240" w:lineRule="auto"/>
      </w:pPr>
      <w:r>
        <w:separator/>
      </w:r>
    </w:p>
  </w:footnote>
  <w:footnote w:type="continuationSeparator" w:id="0">
    <w:p w14:paraId="7890B1AA" w14:textId="77777777" w:rsidR="009D5E35" w:rsidRDefault="009D5E3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5E35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0EF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2024-02-06T12:56:00Z</dcterms:created>
  <dcterms:modified xsi:type="dcterms:W3CDTF">2024-02-06T12:56:00Z</dcterms:modified>
</cp:coreProperties>
</file>