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79EF84C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D18833" w:rsidR="00F342EA" w:rsidRDefault="003C10E9" w:rsidP="00CA5379">
      <w:pPr>
        <w:spacing w:after="0" w:line="360" w:lineRule="auto"/>
        <w:rPr>
          <w:noProof/>
          <w:lang w:eastAsia="lt-LT"/>
        </w:rPr>
      </w:pPr>
      <w:r w:rsidRPr="003C10E9">
        <w:rPr>
          <w:noProof/>
          <w:lang w:eastAsia="lt-LT"/>
        </w:rPr>
        <w:drawing>
          <wp:inline distT="0" distB="0" distL="0" distR="0" wp14:anchorId="5662F786" wp14:editId="37DB9F76">
            <wp:extent cx="3771900" cy="3913180"/>
            <wp:effectExtent l="0" t="0" r="0" b="0"/>
            <wp:docPr id="110943941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43941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776175" cy="391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4FAE0C03" w:rsidR="00931D9E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</w:t>
      </w:r>
      <w:r w:rsidR="003C10E9" w:rsidRPr="00931D9E">
        <w:rPr>
          <w:rFonts w:ascii="Times New Roman" w:hAnsi="Times New Roman"/>
          <w:b/>
          <w:bCs/>
          <w:sz w:val="24"/>
          <w:szCs w:val="24"/>
        </w:rPr>
        <w:t>P</w:t>
      </w:r>
      <w:r w:rsidRPr="00931D9E">
        <w:rPr>
          <w:rFonts w:ascii="Times New Roman" w:hAnsi="Times New Roman"/>
          <w:b/>
          <w:bCs/>
          <w:sz w:val="24"/>
          <w:szCs w:val="24"/>
        </w:rPr>
        <w:t>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4747B966" w14:textId="77777777" w:rsidR="003C10E9" w:rsidRPr="00141B4A" w:rsidRDefault="003C10E9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FD94A80" w14:textId="44F78F1F" w:rsidR="00F342EA" w:rsidRDefault="003C10E9" w:rsidP="00CA5379">
      <w:pPr>
        <w:spacing w:after="0" w:line="360" w:lineRule="auto"/>
        <w:rPr>
          <w:noProof/>
          <w:lang w:eastAsia="lt-LT"/>
        </w:rPr>
      </w:pPr>
      <w:r w:rsidRPr="003C10E9">
        <w:rPr>
          <w:noProof/>
          <w:lang w:eastAsia="lt-LT"/>
        </w:rPr>
        <w:drawing>
          <wp:inline distT="0" distB="0" distL="0" distR="0" wp14:anchorId="683A7446" wp14:editId="5AC107C6">
            <wp:extent cx="4472370" cy="3419475"/>
            <wp:effectExtent l="0" t="0" r="4445" b="0"/>
            <wp:docPr id="156166188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66188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79443" cy="3424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7F81413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F088BD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56F021">
                <wp:simplePos x="0" y="0"/>
                <wp:positionH relativeFrom="margin">
                  <wp:posOffset>2358389</wp:posOffset>
                </wp:positionH>
                <wp:positionV relativeFrom="paragraph">
                  <wp:posOffset>1885949</wp:posOffset>
                </wp:positionV>
                <wp:extent cx="95250" cy="2133600"/>
                <wp:effectExtent l="762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0" cy="2133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3E13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7.5pt;height:168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C10E9" w:rsidRPr="003C10E9">
        <w:rPr>
          <w:noProof/>
        </w:rPr>
        <w:drawing>
          <wp:inline distT="0" distB="0" distL="0" distR="0" wp14:anchorId="65EA3BB4" wp14:editId="6E2720D2">
            <wp:extent cx="4505325" cy="3837800"/>
            <wp:effectExtent l="0" t="0" r="0" b="0"/>
            <wp:docPr id="109467921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67921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11713" cy="3843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2B1EE8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3C10E9">
        <w:rPr>
          <w:rFonts w:ascii="Verdana" w:hAnsi="Verdana"/>
          <w:b/>
          <w:bCs/>
          <w:i/>
          <w:iCs/>
          <w:sz w:val="18"/>
          <w:szCs w:val="18"/>
        </w:rPr>
        <w:t>47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</w:t>
      </w:r>
      <w:r w:rsidR="003C10E9">
        <w:rPr>
          <w:rFonts w:ascii="Verdana" w:hAnsi="Verdana"/>
          <w:b/>
          <w:bCs/>
          <w:i/>
          <w:iCs/>
          <w:sz w:val="18"/>
          <w:szCs w:val="18"/>
        </w:rPr>
        <w:t>4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3C10E9">
        <w:rPr>
          <w:rFonts w:ascii="Verdana" w:hAnsi="Verdana"/>
          <w:b/>
          <w:bCs/>
          <w:i/>
          <w:iCs/>
          <w:sz w:val="18"/>
          <w:szCs w:val="18"/>
        </w:rPr>
        <w:t>214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0CFDAB" w14:textId="77777777" w:rsidR="00681F8C" w:rsidRDefault="00681F8C" w:rsidP="003B25C1">
      <w:pPr>
        <w:spacing w:after="0" w:line="240" w:lineRule="auto"/>
      </w:pPr>
      <w:r>
        <w:separator/>
      </w:r>
    </w:p>
  </w:endnote>
  <w:endnote w:type="continuationSeparator" w:id="0">
    <w:p w14:paraId="0A8AAFA3" w14:textId="77777777" w:rsidR="00681F8C" w:rsidRDefault="00681F8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E1D3B7" w14:textId="77777777" w:rsidR="00681F8C" w:rsidRDefault="00681F8C" w:rsidP="003B25C1">
      <w:pPr>
        <w:spacing w:after="0" w:line="240" w:lineRule="auto"/>
      </w:pPr>
      <w:r>
        <w:separator/>
      </w:r>
    </w:p>
  </w:footnote>
  <w:footnote w:type="continuationSeparator" w:id="0">
    <w:p w14:paraId="4FB7EBFB" w14:textId="77777777" w:rsidR="00681F8C" w:rsidRDefault="00681F8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10E9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439C"/>
    <w:rsid w:val="0067688F"/>
    <w:rsid w:val="00680043"/>
    <w:rsid w:val="00681F8C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2024-07-04T07:57:00Z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