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ABC5D84" w:rsidR="00F342EA" w:rsidRDefault="000F7F69" w:rsidP="00CA5379">
      <w:pPr>
        <w:spacing w:after="0" w:line="360" w:lineRule="auto"/>
        <w:rPr>
          <w:noProof/>
          <w:lang w:eastAsia="lt-LT"/>
        </w:rPr>
      </w:pPr>
      <w:r w:rsidRPr="000F7F69">
        <w:rPr>
          <w:noProof/>
          <w:lang w:eastAsia="lt-LT"/>
        </w:rPr>
        <w:drawing>
          <wp:inline distT="0" distB="0" distL="0" distR="0" wp14:anchorId="075C70F1" wp14:editId="0986E6A2">
            <wp:extent cx="4410075" cy="3531080"/>
            <wp:effectExtent l="0" t="0" r="0" b="0"/>
            <wp:docPr id="19736842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6842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7808" cy="353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CBDC91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3F78E5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0831DC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D29ED90">
                <wp:simplePos x="0" y="0"/>
                <wp:positionH relativeFrom="margin">
                  <wp:posOffset>2072639</wp:posOffset>
                </wp:positionH>
                <wp:positionV relativeFrom="paragraph">
                  <wp:posOffset>1749425</wp:posOffset>
                </wp:positionV>
                <wp:extent cx="361950" cy="1733550"/>
                <wp:effectExtent l="5715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1950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BAB8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3.2pt;margin-top:137.75pt;width:28.5pt;height:13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F7F69" w:rsidRPr="000F7F69">
        <w:rPr>
          <w:noProof/>
        </w:rPr>
        <w:drawing>
          <wp:inline distT="0" distB="0" distL="0" distR="0" wp14:anchorId="41191DE0" wp14:editId="5520A11F">
            <wp:extent cx="3667760" cy="3390265"/>
            <wp:effectExtent l="0" t="0" r="8890" b="635"/>
            <wp:docPr id="6398403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8403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71276" cy="339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505F17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F7F69" w:rsidRPr="000F7F69">
        <w:rPr>
          <w:rFonts w:ascii="Verdana" w:hAnsi="Verdana"/>
          <w:b/>
          <w:bCs/>
          <w:i/>
          <w:iCs/>
          <w:sz w:val="18"/>
          <w:szCs w:val="18"/>
        </w:rPr>
        <w:t>4114/0400:18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0F1417" w14:textId="77777777" w:rsidR="00673DE5" w:rsidRDefault="00673DE5" w:rsidP="003B25C1">
      <w:pPr>
        <w:spacing w:after="0" w:line="240" w:lineRule="auto"/>
      </w:pPr>
      <w:r>
        <w:separator/>
      </w:r>
    </w:p>
  </w:endnote>
  <w:endnote w:type="continuationSeparator" w:id="0">
    <w:p w14:paraId="7C2A7C99" w14:textId="77777777" w:rsidR="00673DE5" w:rsidRDefault="00673DE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AC871" w14:textId="77777777" w:rsidR="00673DE5" w:rsidRDefault="00673DE5" w:rsidP="003B25C1">
      <w:pPr>
        <w:spacing w:after="0" w:line="240" w:lineRule="auto"/>
      </w:pPr>
      <w:r>
        <w:separator/>
      </w:r>
    </w:p>
  </w:footnote>
  <w:footnote w:type="continuationSeparator" w:id="0">
    <w:p w14:paraId="63E61421" w14:textId="77777777" w:rsidR="00673DE5" w:rsidRDefault="00673DE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