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CB1FB07" w:rsidR="00F342EA" w:rsidRDefault="00D91E6C" w:rsidP="00CA5379">
      <w:pPr>
        <w:spacing w:after="0" w:line="360" w:lineRule="auto"/>
        <w:rPr>
          <w:noProof/>
          <w:lang w:eastAsia="lt-LT"/>
        </w:rPr>
      </w:pPr>
      <w:r w:rsidRPr="00D91E6C">
        <w:rPr>
          <w:noProof/>
          <w:lang w:eastAsia="lt-LT"/>
        </w:rPr>
        <w:drawing>
          <wp:inline distT="0" distB="0" distL="0" distR="0" wp14:anchorId="32F81E86" wp14:editId="4B092CFF">
            <wp:extent cx="4191000" cy="4156982"/>
            <wp:effectExtent l="0" t="0" r="0" b="0"/>
            <wp:docPr id="17887914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7914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5409" cy="416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853940C" w:rsidR="00F342EA" w:rsidRDefault="00D91E6C" w:rsidP="00CA5379">
      <w:pPr>
        <w:spacing w:after="0" w:line="360" w:lineRule="auto"/>
        <w:rPr>
          <w:noProof/>
          <w:lang w:eastAsia="lt-LT"/>
        </w:rPr>
      </w:pPr>
      <w:r w:rsidRPr="00D91E6C">
        <w:rPr>
          <w:noProof/>
          <w:lang w:eastAsia="lt-LT"/>
        </w:rPr>
        <w:drawing>
          <wp:inline distT="0" distB="0" distL="0" distR="0" wp14:anchorId="29635F43" wp14:editId="13BC28F7">
            <wp:extent cx="4411980" cy="3678999"/>
            <wp:effectExtent l="0" t="0" r="7620" b="0"/>
            <wp:docPr id="2007169560" name="Paveikslėlis 1" descr="Paveikslėlis, kuriame yra tekstas, Spalvingumas, žemėlapis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169560" name="Paveikslėlis 1" descr="Paveikslėlis, kuriame yra tekstas, Spalvingumas, žemėlapis, me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0601" cy="3686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CA368B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E67590">
                <wp:simplePos x="0" y="0"/>
                <wp:positionH relativeFrom="margin">
                  <wp:posOffset>2326004</wp:posOffset>
                </wp:positionH>
                <wp:positionV relativeFrom="paragraph">
                  <wp:posOffset>1717040</wp:posOffset>
                </wp:positionV>
                <wp:extent cx="99695" cy="2081530"/>
                <wp:effectExtent l="76200" t="38100" r="33655" b="1397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9695" cy="2081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2A5E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15pt;margin-top:135.2pt;width:7.85pt;height:163.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91E6C" w:rsidRPr="00D91E6C">
        <w:rPr>
          <w:noProof/>
        </w:rPr>
        <w:drawing>
          <wp:inline distT="0" distB="0" distL="0" distR="0" wp14:anchorId="03F5BF74" wp14:editId="145CA219">
            <wp:extent cx="4015740" cy="3658218"/>
            <wp:effectExtent l="0" t="0" r="3810" b="0"/>
            <wp:docPr id="8004400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44002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26585" cy="366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6D077C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91E6C" w:rsidRPr="00D91E6C">
        <w:rPr>
          <w:rFonts w:ascii="Verdana" w:hAnsi="Verdana"/>
          <w:b/>
          <w:bCs/>
          <w:i/>
          <w:iCs/>
          <w:sz w:val="18"/>
          <w:szCs w:val="18"/>
        </w:rPr>
        <w:t>4164/0500:118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57642" w14:textId="77777777" w:rsidR="001F559D" w:rsidRDefault="001F559D" w:rsidP="003B25C1">
      <w:pPr>
        <w:spacing w:after="0" w:line="240" w:lineRule="auto"/>
      </w:pPr>
      <w:r>
        <w:separator/>
      </w:r>
    </w:p>
  </w:endnote>
  <w:endnote w:type="continuationSeparator" w:id="0">
    <w:p w14:paraId="351D6314" w14:textId="77777777" w:rsidR="001F559D" w:rsidRDefault="001F559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44B3D" w14:textId="77777777" w:rsidR="001F559D" w:rsidRDefault="001F559D" w:rsidP="003B25C1">
      <w:pPr>
        <w:spacing w:after="0" w:line="240" w:lineRule="auto"/>
      </w:pPr>
      <w:r>
        <w:separator/>
      </w:r>
    </w:p>
  </w:footnote>
  <w:footnote w:type="continuationSeparator" w:id="0">
    <w:p w14:paraId="52099D55" w14:textId="77777777" w:rsidR="001F559D" w:rsidRDefault="001F559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559D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5EB2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1E6C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2025-08-26T08:02:00Z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