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56C2A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69803633" w:rsidR="00B5277E" w:rsidRPr="00F929B5" w:rsidRDefault="006115AF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76AC2F52" wp14:editId="0412B384">
            <wp:extent cx="5377416" cy="3600450"/>
            <wp:effectExtent l="0" t="0" r="0" b="0"/>
            <wp:docPr id="1271690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69096" name=""/>
                    <pic:cNvPicPr/>
                  </pic:nvPicPr>
                  <pic:blipFill rotWithShape="1">
                    <a:blip r:embed="rId7"/>
                    <a:srcRect l="13384" t="17531" r="26644" b="11055"/>
                    <a:stretch/>
                  </pic:blipFill>
                  <pic:spPr bwMode="auto">
                    <a:xfrm>
                      <a:off x="0" y="0"/>
                      <a:ext cx="5379458" cy="36018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53900D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ACA1225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52703F6" w14:textId="77777777" w:rsidR="007E2B18" w:rsidRDefault="007E2B1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4CFCB36" w14:textId="77777777" w:rsidR="00FA4CB3" w:rsidRDefault="00FA4CB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B39E1A" w14:textId="77777777" w:rsidR="008631D8" w:rsidRDefault="008631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02FFEEDF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7969AF">
        <w:rPr>
          <w:noProof/>
        </w:rPr>
        <w:drawing>
          <wp:inline distT="0" distB="0" distL="0" distR="0" wp14:anchorId="2F7B9CE1" wp14:editId="5B2186FC">
            <wp:extent cx="5753100" cy="3084136"/>
            <wp:effectExtent l="0" t="0" r="0" b="2540"/>
            <wp:docPr id="26890789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907890" name=""/>
                    <pic:cNvPicPr/>
                  </pic:nvPicPr>
                  <pic:blipFill rotWithShape="1">
                    <a:blip r:embed="rId8"/>
                    <a:srcRect l="31023" t="18822" r="8591" b="23602"/>
                    <a:stretch/>
                  </pic:blipFill>
                  <pic:spPr bwMode="auto">
                    <a:xfrm>
                      <a:off x="0" y="0"/>
                      <a:ext cx="5756897" cy="3086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3049C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78AC157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D02675" w:rsidSect="00873BD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EF23" w14:textId="77777777" w:rsidR="00873BDE" w:rsidRDefault="00873BDE" w:rsidP="003B25C1">
      <w:pPr>
        <w:spacing w:after="0" w:line="240" w:lineRule="auto"/>
      </w:pPr>
      <w:r>
        <w:separator/>
      </w:r>
    </w:p>
  </w:endnote>
  <w:endnote w:type="continuationSeparator" w:id="0">
    <w:p w14:paraId="5B3F8CE4" w14:textId="77777777" w:rsidR="00873BDE" w:rsidRDefault="00873BD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BB53B" w14:textId="77777777" w:rsidR="00873BDE" w:rsidRDefault="00873BDE" w:rsidP="003B25C1">
      <w:pPr>
        <w:spacing w:after="0" w:line="240" w:lineRule="auto"/>
      </w:pPr>
      <w:r>
        <w:separator/>
      </w:r>
    </w:p>
  </w:footnote>
  <w:footnote w:type="continuationSeparator" w:id="0">
    <w:p w14:paraId="645CF547" w14:textId="77777777" w:rsidR="00873BDE" w:rsidRDefault="00873BD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15AF"/>
    <w:rsid w:val="00614520"/>
    <w:rsid w:val="006163F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42DB"/>
    <w:rsid w:val="0073553D"/>
    <w:rsid w:val="00753E23"/>
    <w:rsid w:val="0075568F"/>
    <w:rsid w:val="00761FA9"/>
    <w:rsid w:val="007764F7"/>
    <w:rsid w:val="007969AF"/>
    <w:rsid w:val="007A1AC6"/>
    <w:rsid w:val="007A25B9"/>
    <w:rsid w:val="007A7D86"/>
    <w:rsid w:val="007B108A"/>
    <w:rsid w:val="007B1A4E"/>
    <w:rsid w:val="007B1AC8"/>
    <w:rsid w:val="007C17E0"/>
    <w:rsid w:val="007C799F"/>
    <w:rsid w:val="007D5373"/>
    <w:rsid w:val="007E2B18"/>
    <w:rsid w:val="007E2FBC"/>
    <w:rsid w:val="007F4C74"/>
    <w:rsid w:val="007F655B"/>
    <w:rsid w:val="0080013B"/>
    <w:rsid w:val="00801EE9"/>
    <w:rsid w:val="00805518"/>
    <w:rsid w:val="008123B9"/>
    <w:rsid w:val="008125A1"/>
    <w:rsid w:val="00815737"/>
    <w:rsid w:val="00827849"/>
    <w:rsid w:val="00835FC2"/>
    <w:rsid w:val="00837840"/>
    <w:rsid w:val="008456E1"/>
    <w:rsid w:val="0085173D"/>
    <w:rsid w:val="00857902"/>
    <w:rsid w:val="008631D8"/>
    <w:rsid w:val="00863323"/>
    <w:rsid w:val="00873BDE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4378"/>
    <w:rsid w:val="00B06844"/>
    <w:rsid w:val="00B13131"/>
    <w:rsid w:val="00B133E3"/>
    <w:rsid w:val="00B21FA9"/>
    <w:rsid w:val="00B371C7"/>
    <w:rsid w:val="00B5277E"/>
    <w:rsid w:val="00B55D27"/>
    <w:rsid w:val="00B55D6F"/>
    <w:rsid w:val="00B6076C"/>
    <w:rsid w:val="00B626E3"/>
    <w:rsid w:val="00B74A16"/>
    <w:rsid w:val="00B81855"/>
    <w:rsid w:val="00B83121"/>
    <w:rsid w:val="00B90C26"/>
    <w:rsid w:val="00BA07C2"/>
    <w:rsid w:val="00BA5973"/>
    <w:rsid w:val="00BA7257"/>
    <w:rsid w:val="00BB66EC"/>
    <w:rsid w:val="00BC341A"/>
    <w:rsid w:val="00BD1FCF"/>
    <w:rsid w:val="00BE1770"/>
    <w:rsid w:val="00BE3EC2"/>
    <w:rsid w:val="00BF3CF8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1</TotalTime>
  <Pages>2</Pages>
  <Words>119</Words>
  <Characters>68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2024-03-28T04:41:00Z</dcterms:created>
  <dcterms:modified xsi:type="dcterms:W3CDTF">2024-03-28T04:43:00Z</dcterms:modified>
</cp:coreProperties>
</file>