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7A7AA32F" w:rsidR="00F342EA" w:rsidRDefault="00A1687C" w:rsidP="00CA5379">
      <w:pPr>
        <w:spacing w:after="0" w:line="360" w:lineRule="auto"/>
        <w:rPr>
          <w:noProof/>
          <w:lang w:eastAsia="lt-LT"/>
        </w:rPr>
      </w:pPr>
      <w:r w:rsidRPr="00A1687C">
        <w:rPr>
          <w:noProof/>
          <w:lang w:eastAsia="lt-LT"/>
        </w:rPr>
        <w:drawing>
          <wp:inline distT="0" distB="0" distL="0" distR="0" wp14:anchorId="4DD33C82" wp14:editId="4C887E0D">
            <wp:extent cx="4123815" cy="4131945"/>
            <wp:effectExtent l="0" t="0" r="0" b="1905"/>
            <wp:docPr id="1877376287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7376287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29577" cy="4137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232303D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4FF4C033" w:rsidR="00F342EA" w:rsidRDefault="00A1687C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60DA3B50">
                <wp:simplePos x="0" y="0"/>
                <wp:positionH relativeFrom="margin">
                  <wp:posOffset>983615</wp:posOffset>
                </wp:positionH>
                <wp:positionV relativeFrom="paragraph">
                  <wp:posOffset>2141855</wp:posOffset>
                </wp:positionV>
                <wp:extent cx="800100" cy="1885950"/>
                <wp:effectExtent l="0" t="38100" r="57150" b="1905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00100" cy="1885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EDE9C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77.45pt;margin-top:168.65pt;width:63pt;height:148.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A1687C">
        <w:rPr>
          <w:noProof/>
          <w:lang w:eastAsia="lt-LT"/>
        </w:rPr>
        <w:drawing>
          <wp:inline distT="0" distB="0" distL="0" distR="0" wp14:anchorId="5083BF32" wp14:editId="6DBCC5A5">
            <wp:extent cx="3300730" cy="3914437"/>
            <wp:effectExtent l="0" t="0" r="0" b="0"/>
            <wp:docPr id="19959036" name="Paveikslėlis 1" descr="Paveikslėlis, kuriame yra tekstas, Vaikų piešiniai, linija, Spalvingum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9036" name="Paveikslėlis 1" descr="Paveikslėlis, kuriame yra tekstas, Vaikų piešiniai, linija, Spalvingum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10885" cy="392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49F2C88F" w:rsidR="00A80807" w:rsidRDefault="00A1687C" w:rsidP="00CA5379">
      <w:pPr>
        <w:spacing w:after="0" w:line="360" w:lineRule="auto"/>
        <w:rPr>
          <w:noProof/>
          <w:lang w:eastAsia="lt-LT"/>
        </w:rPr>
      </w:pPr>
      <w:r w:rsidRPr="00A1687C">
        <w:rPr>
          <w:rFonts w:ascii="Verdana" w:hAnsi="Verdana"/>
          <w:b/>
          <w:bCs/>
          <w:i/>
          <w:iCs/>
          <w:sz w:val="18"/>
          <w:szCs w:val="18"/>
        </w:rPr>
        <w:t>4152/0200:624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73EB13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65973A4">
                <wp:simplePos x="0" y="0"/>
                <wp:positionH relativeFrom="margin">
                  <wp:posOffset>2183764</wp:posOffset>
                </wp:positionH>
                <wp:positionV relativeFrom="paragraph">
                  <wp:posOffset>1828800</wp:posOffset>
                </wp:positionV>
                <wp:extent cx="244475" cy="1968500"/>
                <wp:effectExtent l="38100" t="38100" r="22225" b="127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44475" cy="1968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5378D2" id="AutoShape 13" o:spid="_x0000_s1026" type="#_x0000_t32" style="position:absolute;margin-left:171.95pt;margin-top:2in;width:19.25pt;height:15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1687C" w:rsidRPr="00A1687C">
        <w:rPr>
          <w:noProof/>
        </w:rPr>
        <w:drawing>
          <wp:inline distT="0" distB="0" distL="0" distR="0" wp14:anchorId="7B229639" wp14:editId="5AD86744">
            <wp:extent cx="4019550" cy="3714268"/>
            <wp:effectExtent l="0" t="0" r="0" b="635"/>
            <wp:docPr id="1909695921" name="Paveikslėlis 1" descr="Paveikslėlis, kuriame yra žemėlapis, tekstas, linija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9695921" name="Paveikslėlis 1" descr="Paveikslėlis, kuriame yra žemėlapis, tekstas, linija, atlas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30969" cy="3724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D9E0B4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1687C" w:rsidRPr="00A1687C">
        <w:rPr>
          <w:rFonts w:ascii="Verdana" w:hAnsi="Verdana"/>
          <w:b/>
          <w:bCs/>
          <w:i/>
          <w:iCs/>
          <w:sz w:val="18"/>
          <w:szCs w:val="18"/>
        </w:rPr>
        <w:t>4152/0200:624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AAF59" w14:textId="77777777" w:rsidR="00E30480" w:rsidRDefault="00E30480" w:rsidP="003B25C1">
      <w:pPr>
        <w:spacing w:after="0" w:line="240" w:lineRule="auto"/>
      </w:pPr>
      <w:r>
        <w:separator/>
      </w:r>
    </w:p>
  </w:endnote>
  <w:endnote w:type="continuationSeparator" w:id="0">
    <w:p w14:paraId="5B007DB2" w14:textId="77777777" w:rsidR="00E30480" w:rsidRDefault="00E3048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D281A" w14:textId="77777777" w:rsidR="00E30480" w:rsidRDefault="00E30480" w:rsidP="003B25C1">
      <w:pPr>
        <w:spacing w:after="0" w:line="240" w:lineRule="auto"/>
      </w:pPr>
      <w:r>
        <w:separator/>
      </w:r>
    </w:p>
  </w:footnote>
  <w:footnote w:type="continuationSeparator" w:id="0">
    <w:p w14:paraId="1BFE1E52" w14:textId="77777777" w:rsidR="00E30480" w:rsidRDefault="00E3048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0501E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687C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480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19</TotalTime>
  <Pages>1</Pages>
  <Words>163</Words>
  <Characters>93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2025-12-10T07:11:00Z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