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1A48FA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5F2CFCB" w:rsidR="00F342EA" w:rsidRDefault="00086AB3" w:rsidP="00CA5379">
      <w:pPr>
        <w:spacing w:after="0" w:line="360" w:lineRule="auto"/>
        <w:rPr>
          <w:noProof/>
          <w:lang w:eastAsia="lt-LT"/>
        </w:rPr>
      </w:pPr>
      <w:r w:rsidRPr="00086AB3">
        <w:rPr>
          <w:noProof/>
          <w:lang w:eastAsia="lt-LT"/>
        </w:rPr>
        <w:drawing>
          <wp:inline distT="0" distB="0" distL="0" distR="0" wp14:anchorId="1F1A4B7B" wp14:editId="6D28BB86">
            <wp:extent cx="4972050" cy="4107951"/>
            <wp:effectExtent l="0" t="0" r="0" b="6985"/>
            <wp:docPr id="180872749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72749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74021" cy="41095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4B0CE8C" w:rsidR="00F342EA" w:rsidRDefault="00086AB3" w:rsidP="00CA5379">
      <w:pPr>
        <w:spacing w:after="0" w:line="360" w:lineRule="auto"/>
        <w:rPr>
          <w:noProof/>
          <w:lang w:eastAsia="lt-LT"/>
        </w:rPr>
      </w:pPr>
      <w:r w:rsidRPr="00086AB3">
        <w:rPr>
          <w:noProof/>
          <w:lang w:eastAsia="lt-LT"/>
        </w:rPr>
        <w:drawing>
          <wp:inline distT="0" distB="0" distL="0" distR="0" wp14:anchorId="4DF09F02" wp14:editId="37A7DA79">
            <wp:extent cx="4300855" cy="3930923"/>
            <wp:effectExtent l="0" t="0" r="4445" b="0"/>
            <wp:docPr id="213244179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244179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02752" cy="3932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25852819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07E76FA8">
                <wp:simplePos x="0" y="0"/>
                <wp:positionH relativeFrom="margin">
                  <wp:posOffset>2482214</wp:posOffset>
                </wp:positionH>
                <wp:positionV relativeFrom="paragraph">
                  <wp:posOffset>1924050</wp:posOffset>
                </wp:positionV>
                <wp:extent cx="266700" cy="2286000"/>
                <wp:effectExtent l="0" t="38100" r="5715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66700" cy="22860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63471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95.45pt;margin-top:151.5pt;width:21pt;height:180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86AB3" w:rsidRPr="00086AB3">
        <w:rPr>
          <w:noProof/>
        </w:rPr>
        <w:drawing>
          <wp:inline distT="0" distB="0" distL="0" distR="0" wp14:anchorId="006015C3" wp14:editId="70063504">
            <wp:extent cx="4610100" cy="4078681"/>
            <wp:effectExtent l="0" t="0" r="0" b="0"/>
            <wp:docPr id="107355952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55952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611933" cy="4080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35B9D0E6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86AB3" w:rsidRPr="00086AB3">
        <w:rPr>
          <w:rFonts w:ascii="Verdana" w:hAnsi="Verdana"/>
          <w:b/>
          <w:bCs/>
          <w:i/>
          <w:iCs/>
          <w:sz w:val="18"/>
          <w:szCs w:val="18"/>
        </w:rPr>
        <w:t>4147</w:t>
      </w:r>
      <w:r w:rsidR="00086AB3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086AB3" w:rsidRPr="00086AB3">
        <w:rPr>
          <w:rFonts w:ascii="Verdana" w:hAnsi="Verdana"/>
          <w:b/>
          <w:bCs/>
          <w:i/>
          <w:iCs/>
          <w:sz w:val="18"/>
          <w:szCs w:val="18"/>
        </w:rPr>
        <w:t>0400</w:t>
      </w:r>
      <w:r w:rsidR="00086AB3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086AB3" w:rsidRPr="00086AB3">
        <w:rPr>
          <w:rFonts w:ascii="Verdana" w:hAnsi="Verdana"/>
          <w:b/>
          <w:bCs/>
          <w:i/>
          <w:iCs/>
          <w:sz w:val="18"/>
          <w:szCs w:val="18"/>
        </w:rPr>
        <w:t>226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187AB" w14:textId="77777777" w:rsidR="00054156" w:rsidRDefault="00054156" w:rsidP="003B25C1">
      <w:pPr>
        <w:spacing w:after="0" w:line="240" w:lineRule="auto"/>
      </w:pPr>
      <w:r>
        <w:separator/>
      </w:r>
    </w:p>
  </w:endnote>
  <w:endnote w:type="continuationSeparator" w:id="0">
    <w:p w14:paraId="61E6870C" w14:textId="77777777" w:rsidR="00054156" w:rsidRDefault="00054156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A45EE3" w14:textId="77777777" w:rsidR="00054156" w:rsidRDefault="00054156" w:rsidP="003B25C1">
      <w:pPr>
        <w:spacing w:after="0" w:line="240" w:lineRule="auto"/>
      </w:pPr>
      <w:r>
        <w:separator/>
      </w:r>
    </w:p>
  </w:footnote>
  <w:footnote w:type="continuationSeparator" w:id="0">
    <w:p w14:paraId="518C3338" w14:textId="77777777" w:rsidR="00054156" w:rsidRDefault="00054156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156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86AB3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0CCD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154</Words>
  <Characters>88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2024-07-17T11:38:00Z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