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98BD125" w:rsidR="00F342EA" w:rsidRDefault="00884EB1" w:rsidP="00CA5379">
      <w:pPr>
        <w:spacing w:after="0" w:line="360" w:lineRule="auto"/>
        <w:rPr>
          <w:noProof/>
          <w:lang w:eastAsia="lt-LT"/>
        </w:rPr>
      </w:pPr>
      <w:r w:rsidRPr="00884EB1">
        <w:rPr>
          <w:noProof/>
          <w:lang w:eastAsia="lt-LT"/>
        </w:rPr>
        <w:drawing>
          <wp:inline distT="0" distB="0" distL="0" distR="0" wp14:anchorId="43E35102" wp14:editId="16AF55B0">
            <wp:extent cx="5276850" cy="4567284"/>
            <wp:effectExtent l="0" t="0" r="0" b="5080"/>
            <wp:docPr id="158225328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2532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83070" cy="45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D8699B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96254C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0DFB5AA">
                <wp:simplePos x="0" y="0"/>
                <wp:positionH relativeFrom="margin">
                  <wp:posOffset>2320925</wp:posOffset>
                </wp:positionH>
                <wp:positionV relativeFrom="paragraph">
                  <wp:posOffset>2225675</wp:posOffset>
                </wp:positionV>
                <wp:extent cx="142240" cy="2489200"/>
                <wp:effectExtent l="76200" t="38100" r="2921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240" cy="2489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9BAB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75pt;margin-top:175.25pt;width:11.2pt;height:19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84EB1" w:rsidRPr="00884EB1">
        <w:rPr>
          <w:noProof/>
        </w:rPr>
        <w:drawing>
          <wp:inline distT="0" distB="0" distL="0" distR="0" wp14:anchorId="4C5B77C3" wp14:editId="305A9D3C">
            <wp:extent cx="6120130" cy="4338320"/>
            <wp:effectExtent l="0" t="0" r="0" b="5080"/>
            <wp:docPr id="10788388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8388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56FCFE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84EB1" w:rsidRPr="00884EB1">
        <w:rPr>
          <w:rFonts w:ascii="Verdana" w:hAnsi="Verdana"/>
          <w:b/>
          <w:bCs/>
          <w:i/>
          <w:iCs/>
          <w:sz w:val="18"/>
          <w:szCs w:val="18"/>
        </w:rPr>
        <w:t>4120/0100:606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D692D" w14:textId="77777777" w:rsidR="003F1626" w:rsidRDefault="003F1626" w:rsidP="003B25C1">
      <w:pPr>
        <w:spacing w:after="0" w:line="240" w:lineRule="auto"/>
      </w:pPr>
      <w:r>
        <w:separator/>
      </w:r>
    </w:p>
  </w:endnote>
  <w:endnote w:type="continuationSeparator" w:id="0">
    <w:p w14:paraId="027850CA" w14:textId="77777777" w:rsidR="003F1626" w:rsidRDefault="003F162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D6D7B" w14:textId="77777777" w:rsidR="003F1626" w:rsidRDefault="003F1626" w:rsidP="003B25C1">
      <w:pPr>
        <w:spacing w:after="0" w:line="240" w:lineRule="auto"/>
      </w:pPr>
      <w:r>
        <w:separator/>
      </w:r>
    </w:p>
  </w:footnote>
  <w:footnote w:type="continuationSeparator" w:id="0">
    <w:p w14:paraId="0D3156BD" w14:textId="77777777" w:rsidR="003F1626" w:rsidRDefault="003F162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76EF8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626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EB1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3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2024-05-22T10:03:00Z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