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4803E7F" w:rsidR="00F342EA" w:rsidRDefault="0088457C" w:rsidP="00CA5379">
      <w:pPr>
        <w:spacing w:after="0" w:line="360" w:lineRule="auto"/>
        <w:rPr>
          <w:noProof/>
          <w:lang w:eastAsia="lt-LT"/>
        </w:rPr>
      </w:pPr>
      <w:r w:rsidRPr="0088457C">
        <w:rPr>
          <w:noProof/>
          <w:lang w:eastAsia="lt-LT"/>
        </w:rPr>
        <w:drawing>
          <wp:inline distT="0" distB="0" distL="0" distR="0" wp14:anchorId="26EA6DD2" wp14:editId="4CE92C14">
            <wp:extent cx="5248275" cy="4085682"/>
            <wp:effectExtent l="0" t="0" r="0" b="0"/>
            <wp:docPr id="14842901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29014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6147" cy="409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7C49D66" w:rsidR="00F342EA" w:rsidRDefault="0088457C" w:rsidP="00CA5379">
      <w:pPr>
        <w:spacing w:after="0" w:line="360" w:lineRule="auto"/>
        <w:rPr>
          <w:noProof/>
          <w:lang w:eastAsia="lt-LT"/>
        </w:rPr>
      </w:pPr>
      <w:r w:rsidRPr="0088457C">
        <w:rPr>
          <w:noProof/>
          <w:lang w:eastAsia="lt-LT"/>
        </w:rPr>
        <w:drawing>
          <wp:inline distT="0" distB="0" distL="0" distR="0" wp14:anchorId="1CD6F56C" wp14:editId="14B34E74">
            <wp:extent cx="5381625" cy="3604315"/>
            <wp:effectExtent l="0" t="0" r="0" b="0"/>
            <wp:docPr id="12553151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3151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84732" cy="3606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0A0AB98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82930E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D53CB22">
                <wp:simplePos x="0" y="0"/>
                <wp:positionH relativeFrom="margin">
                  <wp:posOffset>1739264</wp:posOffset>
                </wp:positionH>
                <wp:positionV relativeFrom="paragraph">
                  <wp:posOffset>1795780</wp:posOffset>
                </wp:positionV>
                <wp:extent cx="638175" cy="175260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8175" cy="1752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6A6D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6.95pt;margin-top:141.4pt;width:50.25pt;height:138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8457C" w:rsidRPr="0088457C">
        <w:rPr>
          <w:noProof/>
        </w:rPr>
        <w:drawing>
          <wp:inline distT="0" distB="0" distL="0" distR="0" wp14:anchorId="7F45AAD6" wp14:editId="1791FF1B">
            <wp:extent cx="3124200" cy="3408808"/>
            <wp:effectExtent l="0" t="0" r="0" b="1270"/>
            <wp:docPr id="148941597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4159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31192" cy="3416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BBC836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8457C" w:rsidRPr="0088457C">
        <w:rPr>
          <w:rFonts w:ascii="Verdana" w:hAnsi="Verdana"/>
          <w:b/>
          <w:bCs/>
          <w:i/>
          <w:iCs/>
          <w:sz w:val="18"/>
          <w:szCs w:val="18"/>
        </w:rPr>
        <w:t>4170/0100:247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B6E98" w14:textId="77777777" w:rsidR="00FC72AF" w:rsidRDefault="00FC72AF" w:rsidP="003B25C1">
      <w:pPr>
        <w:spacing w:after="0" w:line="240" w:lineRule="auto"/>
      </w:pPr>
      <w:r>
        <w:separator/>
      </w:r>
    </w:p>
  </w:endnote>
  <w:endnote w:type="continuationSeparator" w:id="0">
    <w:p w14:paraId="6A5E8BBB" w14:textId="77777777" w:rsidR="00FC72AF" w:rsidRDefault="00FC72A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8D6B5" w14:textId="77777777" w:rsidR="00FC72AF" w:rsidRDefault="00FC72AF" w:rsidP="003B25C1">
      <w:pPr>
        <w:spacing w:after="0" w:line="240" w:lineRule="auto"/>
      </w:pPr>
      <w:r>
        <w:separator/>
      </w:r>
    </w:p>
  </w:footnote>
  <w:footnote w:type="continuationSeparator" w:id="0">
    <w:p w14:paraId="18679EF2" w14:textId="77777777" w:rsidR="00FC72AF" w:rsidRDefault="00FC72A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57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D7B17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C72AF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2025-01-30T08:18:00Z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