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FC539F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2CF39A6" w:rsidR="00F342EA" w:rsidRDefault="00843EED" w:rsidP="00CA5379">
      <w:pPr>
        <w:spacing w:after="0" w:line="360" w:lineRule="auto"/>
        <w:rPr>
          <w:noProof/>
          <w:lang w:eastAsia="lt-LT"/>
        </w:rPr>
      </w:pPr>
      <w:r w:rsidRPr="00843EED">
        <w:rPr>
          <w:noProof/>
          <w:lang w:eastAsia="lt-LT"/>
        </w:rPr>
        <w:drawing>
          <wp:inline distT="0" distB="0" distL="0" distR="0" wp14:anchorId="42E3834D" wp14:editId="1B8804D2">
            <wp:extent cx="4540250" cy="3866608"/>
            <wp:effectExtent l="0" t="0" r="0" b="635"/>
            <wp:docPr id="15380578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05780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5841" cy="387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93B381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057B496">
                <wp:simplePos x="0" y="0"/>
                <wp:positionH relativeFrom="margin">
                  <wp:posOffset>1523364</wp:posOffset>
                </wp:positionH>
                <wp:positionV relativeFrom="paragraph">
                  <wp:posOffset>2040254</wp:posOffset>
                </wp:positionV>
                <wp:extent cx="1016000" cy="2063750"/>
                <wp:effectExtent l="38100" t="38100" r="31750" b="317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016000" cy="2063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22E9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19.95pt;margin-top:160.65pt;width:80pt;height:16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843EED" w:rsidRPr="00843EED">
        <w:rPr>
          <w:noProof/>
        </w:rPr>
        <w:drawing>
          <wp:inline distT="0" distB="0" distL="0" distR="0" wp14:anchorId="5FE45DB7" wp14:editId="681A6A7B">
            <wp:extent cx="4095750" cy="4015858"/>
            <wp:effectExtent l="0" t="0" r="0" b="3810"/>
            <wp:docPr id="1483777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77750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99260" cy="4019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2144C7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43EED" w:rsidRPr="00843EED">
        <w:rPr>
          <w:rFonts w:ascii="Verdana" w:hAnsi="Verdana"/>
          <w:b/>
          <w:bCs/>
          <w:i/>
          <w:iCs/>
          <w:sz w:val="18"/>
          <w:szCs w:val="18"/>
        </w:rPr>
        <w:t>4110/0500:71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A835D" w14:textId="77777777" w:rsidR="005E62C0" w:rsidRDefault="005E62C0" w:rsidP="003B25C1">
      <w:pPr>
        <w:spacing w:after="0" w:line="240" w:lineRule="auto"/>
      </w:pPr>
      <w:r>
        <w:separator/>
      </w:r>
    </w:p>
  </w:endnote>
  <w:endnote w:type="continuationSeparator" w:id="0">
    <w:p w14:paraId="7ECB801D" w14:textId="77777777" w:rsidR="005E62C0" w:rsidRDefault="005E62C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B57FC" w14:textId="77777777" w:rsidR="005E62C0" w:rsidRDefault="005E62C0" w:rsidP="003B25C1">
      <w:pPr>
        <w:spacing w:after="0" w:line="240" w:lineRule="auto"/>
      </w:pPr>
      <w:r>
        <w:separator/>
      </w:r>
    </w:p>
  </w:footnote>
  <w:footnote w:type="continuationSeparator" w:id="0">
    <w:p w14:paraId="22991A8A" w14:textId="77777777" w:rsidR="005E62C0" w:rsidRDefault="005E62C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E62C0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3EED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E791E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