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2A218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6EE9B44" w:rsidR="00F342EA" w:rsidRDefault="003946A9" w:rsidP="00CA5379">
      <w:pPr>
        <w:spacing w:after="0" w:line="360" w:lineRule="auto"/>
        <w:rPr>
          <w:noProof/>
          <w:lang w:eastAsia="lt-LT"/>
        </w:rPr>
      </w:pPr>
      <w:r w:rsidRPr="003946A9">
        <w:rPr>
          <w:noProof/>
          <w:lang w:eastAsia="lt-LT"/>
        </w:rPr>
        <w:drawing>
          <wp:inline distT="0" distB="0" distL="0" distR="0" wp14:anchorId="5AC7398C" wp14:editId="7B183ED5">
            <wp:extent cx="4356100" cy="3971472"/>
            <wp:effectExtent l="0" t="0" r="6350" b="0"/>
            <wp:docPr id="786866080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866080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8928" cy="397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138D81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BA0053A">
                <wp:simplePos x="0" y="0"/>
                <wp:positionH relativeFrom="margin">
                  <wp:posOffset>1701164</wp:posOffset>
                </wp:positionH>
                <wp:positionV relativeFrom="paragraph">
                  <wp:posOffset>1830704</wp:posOffset>
                </wp:positionV>
                <wp:extent cx="720725" cy="1800225"/>
                <wp:effectExtent l="38100" t="38100" r="222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0725" cy="1800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DA49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3.95pt;margin-top:144.15pt;width:56.75pt;height:141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Reu4AEAAK8DAAAOAAAAZHJzL2Uyb0RvYy54bWysU01v2zAMvQ/YfxB0X+wE6NoZcXpI1+3Q&#10;bQHa7a5Isi1MFgVKiZN/P1JJ031gl2E6CKRIPpKP1PL2MHqxt5gchFbOZ7UUNmgwLvSt/Pp0/+ZG&#10;ipRVMMpDsK082iRvV69fLafY2AUM4I1FQSAhNVNs5ZBzbKoq6cGOKs0g2kDGDnBUmVTsK4NqIvTR&#10;V4u6fltNgCYiaJsSvd6djHJV8LvO6vyl65LNwreSasvlxnJv+a5WS9X0qOLg9LkM9Q9VjMoFSnqB&#10;ulNZiR26P6BGpxESdHmmYayg65y2pQfqZl7/1s3joKItvRA5KV5oSv8PVn/er8MGuXR9CI/xAfT3&#10;JAKsBxV6Wwp4OkYa3JypqqaYmksIKyluUGynT2DIR+0yFBYOHY6i8y5+5MAifWOJ01DP4lAGcLwM&#10;wB6y0PR4vaivF1dSaDLNb+p6QQqnVQ0jcnTElD9YGAULrUwZleuHvIYQaNaApxxq/5DyKfA5gIMD&#10;3Dvvy8h9EFMr311RArYk8M6wsSjYb9cexV7x0pRzruIXN4RdMAVssMq8D0bkwlSgRZeMPlojhbf0&#10;L1gqnlk5/+KZ0RHL/i/e1LUPZ86ZZt7p1GzBHDfIvbFGW1HoOW8wr93PevF6+WerHwAAAP//AwBQ&#10;SwMEFAAGAAgAAAAhAMaLwJviAAAACwEAAA8AAABkcnMvZG93bnJldi54bWxMj8FOwzAMhu9IvENk&#10;JG4s7Ta2rjSdEBInQBPbLtyyxmurNU7WZF15e8wJbrb86ff3F+vRdmLAPrSOFKSTBARS5UxLtYL9&#10;7vUhAxGiJqM7R6jgGwOsy9ubQufGXekTh22sBYdQyLWCJkafSxmqBq0OE+eR+HZ0vdWR176WptdX&#10;DrednCbJQlrdEn9otMeXBqvT9mIVHBNfbVa7N3M++/lQv3/tffpxUur+bnx+AhFxjH8w/OqzOpTs&#10;dHAXMkF0CqaL5YpRHrJsBoKJWZbOQRwUPC7TDGRZyP8dyh8AAAD//wMAUEsBAi0AFAAGAAgAAAAh&#10;ALaDOJL+AAAA4QEAABMAAAAAAAAAAAAAAAAAAAAAAFtDb250ZW50X1R5cGVzXS54bWxQSwECLQAU&#10;AAYACAAAACEAOP0h/9YAAACUAQAACwAAAAAAAAAAAAAAAAAvAQAAX3JlbHMvLnJlbHNQSwECLQAU&#10;AAYACAAAACEAjREXruABAACvAwAADgAAAAAAAAAAAAAAAAAuAgAAZHJzL2Uyb0RvYy54bWxQSwEC&#10;LQAUAAYACAAAACEAxovAm+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946A9" w:rsidRPr="003946A9">
        <w:rPr>
          <w:noProof/>
        </w:rPr>
        <w:drawing>
          <wp:inline distT="0" distB="0" distL="0" distR="0" wp14:anchorId="6CC701EF" wp14:editId="27D9DC1A">
            <wp:extent cx="2933700" cy="3644144"/>
            <wp:effectExtent l="0" t="0" r="0" b="0"/>
            <wp:docPr id="781848564" name="Paveikslėlis 1" descr="Paveikslėlis, kuriame yra tekstas, linija, žemėlapi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848564" name="Paveikslėlis 1" descr="Paveikslėlis, kuriame yra tekstas, linija, žemėlapis, me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9392" cy="365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603961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946A9" w:rsidRPr="003946A9">
        <w:rPr>
          <w:rFonts w:ascii="Verdana" w:hAnsi="Verdana"/>
          <w:b/>
          <w:bCs/>
          <w:i/>
          <w:iCs/>
          <w:sz w:val="18"/>
          <w:szCs w:val="18"/>
        </w:rPr>
        <w:t>4124/0100:133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8ED24" w14:textId="77777777" w:rsidR="00D619F0" w:rsidRDefault="00D619F0" w:rsidP="003B25C1">
      <w:pPr>
        <w:spacing w:after="0" w:line="240" w:lineRule="auto"/>
      </w:pPr>
      <w:r>
        <w:separator/>
      </w:r>
    </w:p>
  </w:endnote>
  <w:endnote w:type="continuationSeparator" w:id="0">
    <w:p w14:paraId="4AEF4D06" w14:textId="77777777" w:rsidR="00D619F0" w:rsidRDefault="00D619F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B613B" w14:textId="77777777" w:rsidR="00D619F0" w:rsidRDefault="00D619F0" w:rsidP="003B25C1">
      <w:pPr>
        <w:spacing w:after="0" w:line="240" w:lineRule="auto"/>
      </w:pPr>
      <w:r>
        <w:separator/>
      </w:r>
    </w:p>
  </w:footnote>
  <w:footnote w:type="continuationSeparator" w:id="0">
    <w:p w14:paraId="16D732F1" w14:textId="77777777" w:rsidR="00D619F0" w:rsidRDefault="00D619F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6A9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49CB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19F0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2025-06-18T06:17:00Z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