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6AE1369" w:rsidR="00F342EA" w:rsidRDefault="005A30EF" w:rsidP="00CA5379">
      <w:pPr>
        <w:spacing w:after="0" w:line="360" w:lineRule="auto"/>
        <w:rPr>
          <w:noProof/>
          <w:lang w:eastAsia="lt-LT"/>
        </w:rPr>
      </w:pPr>
      <w:r w:rsidRPr="005A30EF">
        <w:rPr>
          <w:noProof/>
          <w:lang w:eastAsia="lt-LT"/>
        </w:rPr>
        <w:drawing>
          <wp:inline distT="0" distB="0" distL="0" distR="0" wp14:anchorId="6F2B9A0E" wp14:editId="342FA0FF">
            <wp:extent cx="4648200" cy="4063677"/>
            <wp:effectExtent l="0" t="0" r="0" b="0"/>
            <wp:docPr id="1008499553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499553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60210" cy="4074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1004942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45EF7FBF" w:rsidR="00F342EA" w:rsidRDefault="005A30EF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3E7E369B">
                <wp:simplePos x="0" y="0"/>
                <wp:positionH relativeFrom="margin">
                  <wp:posOffset>986790</wp:posOffset>
                </wp:positionH>
                <wp:positionV relativeFrom="paragraph">
                  <wp:posOffset>1827530</wp:posOffset>
                </wp:positionV>
                <wp:extent cx="971550" cy="2203450"/>
                <wp:effectExtent l="0" t="38100" r="57150" b="2540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71550" cy="2203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55CDD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7pt;margin-top:143.9pt;width:76.5pt;height:173.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5A30EF">
        <w:rPr>
          <w:noProof/>
          <w:lang w:eastAsia="lt-LT"/>
        </w:rPr>
        <w:drawing>
          <wp:inline distT="0" distB="0" distL="0" distR="0" wp14:anchorId="54E89035" wp14:editId="1E644345">
            <wp:extent cx="3829050" cy="3962538"/>
            <wp:effectExtent l="0" t="0" r="0" b="0"/>
            <wp:docPr id="384152334" name="Paveikslėlis 1" descr="Paveikslėlis, kuriame yra tekstas, linija, žemėlapis, eskiz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152334" name="Paveikslėlis 1" descr="Paveikslėlis, kuriame yra tekstas, linija, žemėlapis, eskiz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36924" cy="3970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0B3F1572" w:rsidR="00A80807" w:rsidRDefault="005A30EF" w:rsidP="00CA5379">
      <w:pPr>
        <w:spacing w:after="0" w:line="360" w:lineRule="auto"/>
        <w:rPr>
          <w:noProof/>
          <w:lang w:eastAsia="lt-LT"/>
        </w:rPr>
      </w:pPr>
      <w:r w:rsidRPr="005A30EF">
        <w:rPr>
          <w:rFonts w:ascii="Verdana" w:hAnsi="Verdana"/>
          <w:b/>
          <w:bCs/>
          <w:i/>
          <w:iCs/>
          <w:sz w:val="18"/>
          <w:szCs w:val="18"/>
        </w:rPr>
        <w:t>4142/0700:317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230A31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4A519E8">
                <wp:simplePos x="0" y="0"/>
                <wp:positionH relativeFrom="margin">
                  <wp:posOffset>1824989</wp:posOffset>
                </wp:positionH>
                <wp:positionV relativeFrom="paragraph">
                  <wp:posOffset>2187575</wp:posOffset>
                </wp:positionV>
                <wp:extent cx="606425" cy="1612900"/>
                <wp:effectExtent l="3810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06425" cy="161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07E97A" id="AutoShape 13" o:spid="_x0000_s1026" type="#_x0000_t32" style="position:absolute;margin-left:143.7pt;margin-top:172.25pt;width:47.75pt;height:127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A30EF" w:rsidRPr="005A30EF">
        <w:rPr>
          <w:noProof/>
        </w:rPr>
        <w:drawing>
          <wp:inline distT="0" distB="0" distL="0" distR="0" wp14:anchorId="5EEDD70A" wp14:editId="2EA665C9">
            <wp:extent cx="3673323" cy="3746500"/>
            <wp:effectExtent l="0" t="0" r="3810" b="6350"/>
            <wp:docPr id="962605800" name="Paveikslėlis 1" descr="Paveikslėlis, kuriame yra linija, diagrama, Paralelė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605800" name="Paveikslėlis 1" descr="Paveikslėlis, kuriame yra linija, diagrama, Paralelė, Plan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81473" cy="3754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C661622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A30EF" w:rsidRPr="005A30EF">
        <w:rPr>
          <w:rFonts w:ascii="Verdana" w:hAnsi="Verdana"/>
          <w:b/>
          <w:bCs/>
          <w:i/>
          <w:iCs/>
          <w:sz w:val="18"/>
          <w:szCs w:val="18"/>
        </w:rPr>
        <w:t>4142/0700:317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13A23" w14:textId="77777777" w:rsidR="000E1256" w:rsidRDefault="000E1256" w:rsidP="003B25C1">
      <w:pPr>
        <w:spacing w:after="0" w:line="240" w:lineRule="auto"/>
      </w:pPr>
      <w:r>
        <w:separator/>
      </w:r>
    </w:p>
  </w:endnote>
  <w:endnote w:type="continuationSeparator" w:id="0">
    <w:p w14:paraId="65417619" w14:textId="77777777" w:rsidR="000E1256" w:rsidRDefault="000E125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C2884" w14:textId="77777777" w:rsidR="000E1256" w:rsidRDefault="000E1256" w:rsidP="003B25C1">
      <w:pPr>
        <w:spacing w:after="0" w:line="240" w:lineRule="auto"/>
      </w:pPr>
      <w:r>
        <w:separator/>
      </w:r>
    </w:p>
  </w:footnote>
  <w:footnote w:type="continuationSeparator" w:id="0">
    <w:p w14:paraId="02E93D52" w14:textId="77777777" w:rsidR="000E1256" w:rsidRDefault="000E125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E1256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21DC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0E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19</TotalTime>
  <Pages>2</Pages>
  <Words>163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13</cp:revision>
  <cp:lastPrinted>2020-01-07T07:24:00Z</cp:lastPrinted>
  <dcterms:created xsi:type="dcterms:W3CDTF">2024-02-23T15:46:00Z</dcterms:created>
  <dcterms:modified xsi:type="dcterms:W3CDTF">2026-02-11T10:52:00Z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