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3E9C5319" w:rsidR="00F342EA" w:rsidRDefault="002D2B8A" w:rsidP="00CA5379">
      <w:pPr>
        <w:spacing w:after="0" w:line="360" w:lineRule="auto"/>
        <w:rPr>
          <w:noProof/>
          <w:lang w:eastAsia="lt-LT"/>
        </w:rPr>
      </w:pPr>
      <w:r w:rsidRPr="002D2B8A">
        <w:rPr>
          <w:noProof/>
          <w:lang w:eastAsia="lt-LT"/>
        </w:rPr>
        <w:drawing>
          <wp:inline distT="0" distB="0" distL="0" distR="0" wp14:anchorId="0E2CC6E5" wp14:editId="4CCAAF3C">
            <wp:extent cx="4130795" cy="4034790"/>
            <wp:effectExtent l="0" t="0" r="3175" b="3810"/>
            <wp:docPr id="582194378" name="Paveikslėlis 1" descr="Paveikslėlis, kuriame yra tekstas, Fotografija iš oro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194378" name="Paveikslėlis 1" descr="Paveikslėlis, kuriame yra tekstas, Fotografija iš oro, žemėlapi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136525" cy="40403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66DDA36E" w:rsidR="00F342EA" w:rsidRDefault="002D2B8A" w:rsidP="00CA5379">
      <w:pPr>
        <w:spacing w:after="0" w:line="360" w:lineRule="auto"/>
        <w:rPr>
          <w:noProof/>
          <w:lang w:eastAsia="lt-LT"/>
        </w:rPr>
      </w:pPr>
      <w:r w:rsidRPr="002D2B8A">
        <w:rPr>
          <w:noProof/>
          <w:lang w:eastAsia="lt-LT"/>
        </w:rPr>
        <w:drawing>
          <wp:inline distT="0" distB="0" distL="0" distR="0" wp14:anchorId="5FD3AEF7" wp14:editId="6689A377">
            <wp:extent cx="3280290" cy="4040429"/>
            <wp:effectExtent l="0" t="0" r="0" b="0"/>
            <wp:docPr id="938256912" name="Paveikslėlis 1" descr="Paveikslėlis, kuriame yra žemėlapi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8256912" name="Paveikslėlis 1" descr="Paveikslėlis, kuriame yra žemėlapis, teksta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288829" cy="4050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50F317" w14:textId="4EEBF8A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6DD63D42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332D0265">
                <wp:simplePos x="0" y="0"/>
                <wp:positionH relativeFrom="margin">
                  <wp:posOffset>2088514</wp:posOffset>
                </wp:positionH>
                <wp:positionV relativeFrom="paragraph">
                  <wp:posOffset>2051050</wp:posOffset>
                </wp:positionV>
                <wp:extent cx="339725" cy="1746250"/>
                <wp:effectExtent l="57150" t="38100" r="22225" b="2540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39725" cy="1746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08A09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64.45pt;margin-top:161.5pt;width:26.75pt;height:137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2D2B8A" w:rsidRPr="002D2B8A">
        <w:rPr>
          <w:noProof/>
        </w:rPr>
        <w:drawing>
          <wp:inline distT="0" distB="0" distL="0" distR="0" wp14:anchorId="4EF8FDBE" wp14:editId="18801A82">
            <wp:extent cx="3105150" cy="3643443"/>
            <wp:effectExtent l="0" t="0" r="0" b="0"/>
            <wp:docPr id="1719547229" name="Paveikslėlis 1" descr="Paveikslėlis, kuriame yra žemėlapis, tekstas, Plan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9547229" name="Paveikslėlis 1" descr="Paveikslėlis, kuriame yra žemėlapis, tekstas, Planas&#10;&#10;Dirbtinio intelekto sugeneruotas turinys gali būti neteisingas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115795" cy="3655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120EB514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2D2B8A" w:rsidRPr="002D2B8A">
        <w:rPr>
          <w:rFonts w:ascii="Verdana" w:hAnsi="Verdana"/>
          <w:b/>
          <w:bCs/>
          <w:i/>
          <w:iCs/>
          <w:sz w:val="18"/>
          <w:szCs w:val="18"/>
        </w:rPr>
        <w:t>4152/0100:548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F5E728" w14:textId="77777777" w:rsidR="0074139B" w:rsidRDefault="0074139B" w:rsidP="003B25C1">
      <w:pPr>
        <w:spacing w:after="0" w:line="240" w:lineRule="auto"/>
      </w:pPr>
      <w:r>
        <w:separator/>
      </w:r>
    </w:p>
  </w:endnote>
  <w:endnote w:type="continuationSeparator" w:id="0">
    <w:p w14:paraId="230ECE50" w14:textId="77777777" w:rsidR="0074139B" w:rsidRDefault="0074139B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AB599F" w14:textId="77777777" w:rsidR="0074139B" w:rsidRDefault="0074139B" w:rsidP="003B25C1">
      <w:pPr>
        <w:spacing w:after="0" w:line="240" w:lineRule="auto"/>
      </w:pPr>
      <w:r>
        <w:separator/>
      </w:r>
    </w:p>
  </w:footnote>
  <w:footnote w:type="continuationSeparator" w:id="0">
    <w:p w14:paraId="028854F6" w14:textId="77777777" w:rsidR="0074139B" w:rsidRDefault="0074139B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38F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0485"/>
    <w:rsid w:val="001F1F14"/>
    <w:rsid w:val="001F2981"/>
    <w:rsid w:val="001F6107"/>
    <w:rsid w:val="00203E46"/>
    <w:rsid w:val="0020405A"/>
    <w:rsid w:val="00204E54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2B8A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10DB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4139B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1A76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37BB9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0481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3DD2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86867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38C7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18</TotalTime>
  <Pages>1</Pages>
  <Words>154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14</cp:revision>
  <cp:lastPrinted>2020-01-07T07:24:00Z</cp:lastPrinted>
  <dcterms:created xsi:type="dcterms:W3CDTF">2024-02-23T15:46:00Z</dcterms:created>
  <dcterms:modified xsi:type="dcterms:W3CDTF">2025-05-28T07:42:00Z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